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E742E" w14:textId="77777777" w:rsidR="001D75EF" w:rsidRDefault="001D75EF" w:rsidP="00283AB1">
      <w:pPr>
        <w:jc w:val="center"/>
        <w:rPr>
          <w:rFonts w:cstheme="minorHAnsi"/>
        </w:rPr>
      </w:pPr>
      <w:bookmarkStart w:id="0" w:name="_GoBack"/>
      <w:bookmarkEnd w:id="0"/>
    </w:p>
    <w:p w14:paraId="27DBCDA6" w14:textId="0C8CD52D" w:rsidR="00283AB1" w:rsidRPr="004133B6" w:rsidRDefault="00283AB1" w:rsidP="00283AB1">
      <w:pPr>
        <w:jc w:val="center"/>
        <w:rPr>
          <w:rFonts w:cstheme="minorHAnsi"/>
          <w:b/>
        </w:rPr>
      </w:pPr>
      <w:r w:rsidRPr="004133B6">
        <w:rPr>
          <w:rFonts w:cstheme="minorHAnsi"/>
          <w:b/>
        </w:rPr>
        <w:t>FACILITY REPORTING QUESTIONNAIRE</w:t>
      </w:r>
    </w:p>
    <w:p w14:paraId="366D10FA" w14:textId="77777777" w:rsidR="008C6D2B" w:rsidRDefault="00283AB1" w:rsidP="00146B0F">
      <w:pPr>
        <w:spacing w:after="0" w:line="240" w:lineRule="auto"/>
        <w:contextualSpacing/>
        <w:rPr>
          <w:rFonts w:cstheme="minorHAnsi"/>
          <w:sz w:val="23"/>
          <w:szCs w:val="23"/>
        </w:rPr>
      </w:pPr>
      <w:r w:rsidRPr="00DA2472">
        <w:rPr>
          <w:rFonts w:cstheme="minorHAnsi"/>
          <w:b/>
          <w:i/>
          <w:sz w:val="23"/>
          <w:szCs w:val="23"/>
        </w:rPr>
        <w:t>Directions</w:t>
      </w:r>
      <w:r w:rsidRPr="00DA2472">
        <w:rPr>
          <w:rFonts w:cstheme="minorHAnsi"/>
          <w:sz w:val="23"/>
          <w:szCs w:val="23"/>
        </w:rPr>
        <w:t xml:space="preserve">: </w:t>
      </w:r>
      <w:r>
        <w:rPr>
          <w:rFonts w:cstheme="minorHAnsi"/>
          <w:sz w:val="23"/>
          <w:szCs w:val="23"/>
        </w:rPr>
        <w:t xml:space="preserve"> </w:t>
      </w:r>
      <w:r w:rsidR="00E73FD9">
        <w:rPr>
          <w:rFonts w:cstheme="minorHAnsi"/>
          <w:sz w:val="23"/>
          <w:szCs w:val="23"/>
        </w:rPr>
        <w:t xml:space="preserve">Facilities reporting will now be done by site and through Epicenter.  Through this questionnaire, the SUNY Charter Schools Institute will be collecting site names for each school within a charter school education corporations.  </w:t>
      </w:r>
      <w:r w:rsidR="008C6D2B">
        <w:rPr>
          <w:rFonts w:cstheme="minorHAnsi"/>
          <w:sz w:val="23"/>
          <w:szCs w:val="23"/>
        </w:rPr>
        <w:t>Schools should use the site names they currently use internally not the legal name of the school or the education corporation.  If a school only has one site, please still provide a site name.  If a school changes sites or site names going forward, please update the Institute.</w:t>
      </w:r>
    </w:p>
    <w:p w14:paraId="11311F17" w14:textId="77777777" w:rsidR="008C6D2B" w:rsidRDefault="008C6D2B" w:rsidP="00146B0F">
      <w:pPr>
        <w:spacing w:after="0" w:line="240" w:lineRule="auto"/>
        <w:contextualSpacing/>
        <w:rPr>
          <w:rFonts w:cstheme="minorHAnsi"/>
          <w:sz w:val="23"/>
          <w:szCs w:val="23"/>
        </w:rPr>
      </w:pPr>
    </w:p>
    <w:p w14:paraId="248267C9" w14:textId="11DAE9C1" w:rsidR="00904227" w:rsidRDefault="00283AB1" w:rsidP="00146B0F">
      <w:pPr>
        <w:spacing w:after="0" w:line="240" w:lineRule="auto"/>
        <w:contextualSpacing/>
      </w:pPr>
      <w:r w:rsidRPr="00DA2472">
        <w:rPr>
          <w:rFonts w:cstheme="minorHAnsi"/>
          <w:sz w:val="23"/>
          <w:szCs w:val="23"/>
        </w:rPr>
        <w:t xml:space="preserve">Please complete the following questionnaire </w:t>
      </w:r>
      <w:r w:rsidR="00385520">
        <w:rPr>
          <w:rFonts w:cstheme="minorHAnsi"/>
          <w:sz w:val="23"/>
          <w:szCs w:val="23"/>
        </w:rPr>
        <w:t xml:space="preserve">for each school </w:t>
      </w:r>
      <w:r w:rsidRPr="00DA2472">
        <w:rPr>
          <w:rFonts w:cstheme="minorHAnsi"/>
          <w:sz w:val="23"/>
          <w:szCs w:val="23"/>
        </w:rPr>
        <w:t xml:space="preserve">and submit to the Institute through Epicenter no later than </w:t>
      </w:r>
      <w:r w:rsidRPr="00DA2472">
        <w:rPr>
          <w:rFonts w:cstheme="minorHAnsi"/>
          <w:b/>
          <w:sz w:val="23"/>
          <w:szCs w:val="23"/>
        </w:rPr>
        <w:t>April 15, 2019</w:t>
      </w:r>
      <w:r w:rsidRPr="00DA2472">
        <w:rPr>
          <w:rFonts w:cstheme="minorHAnsi"/>
          <w:sz w:val="23"/>
          <w:szCs w:val="23"/>
        </w:rPr>
        <w:t xml:space="preserve">. </w:t>
      </w:r>
      <w:r>
        <w:rPr>
          <w:rFonts w:cstheme="minorHAnsi"/>
          <w:sz w:val="23"/>
          <w:szCs w:val="23"/>
        </w:rPr>
        <w:t xml:space="preserve"> </w:t>
      </w:r>
      <w:r w:rsidRPr="00DA2472">
        <w:rPr>
          <w:rFonts w:cstheme="minorHAnsi"/>
          <w:sz w:val="23"/>
          <w:szCs w:val="23"/>
        </w:rPr>
        <w:t>Institute staff will review each submission and set personalized tasks for each s</w:t>
      </w:r>
      <w:r w:rsidR="00AE2D9F">
        <w:rPr>
          <w:rFonts w:cstheme="minorHAnsi"/>
          <w:sz w:val="23"/>
          <w:szCs w:val="23"/>
        </w:rPr>
        <w:t xml:space="preserve">ite to complete by May 15, 2019. </w:t>
      </w:r>
    </w:p>
    <w:p w14:paraId="39D446DD" w14:textId="164652C1" w:rsidR="00283AB1" w:rsidRDefault="00283AB1" w:rsidP="00904227">
      <w:pPr>
        <w:tabs>
          <w:tab w:val="left" w:pos="7185"/>
        </w:tabs>
      </w:pPr>
    </w:p>
    <w:p w14:paraId="1FAF52A5" w14:textId="77777777" w:rsidR="00ED0631" w:rsidRDefault="00ED0631" w:rsidP="00904227">
      <w:pPr>
        <w:tabs>
          <w:tab w:val="left" w:pos="7185"/>
        </w:tabs>
      </w:pPr>
    </w:p>
    <w:p w14:paraId="24024CEC" w14:textId="77777777" w:rsidR="00ED0631" w:rsidRDefault="00ED0631" w:rsidP="00904227">
      <w:pPr>
        <w:tabs>
          <w:tab w:val="left" w:pos="7185"/>
        </w:tabs>
      </w:pPr>
    </w:p>
    <w:p w14:paraId="074DD06E" w14:textId="77777777" w:rsidR="00ED0631" w:rsidRDefault="00ED0631" w:rsidP="00904227">
      <w:pPr>
        <w:tabs>
          <w:tab w:val="left" w:pos="7185"/>
        </w:tabs>
      </w:pPr>
    </w:p>
    <w:p w14:paraId="4F41C581" w14:textId="77777777" w:rsidR="00ED0631" w:rsidRDefault="00ED0631" w:rsidP="00904227">
      <w:pPr>
        <w:tabs>
          <w:tab w:val="left" w:pos="7185"/>
        </w:tabs>
      </w:pPr>
    </w:p>
    <w:p w14:paraId="2942D2E3" w14:textId="77777777" w:rsidR="00ED0631" w:rsidRDefault="00ED0631" w:rsidP="00904227">
      <w:pPr>
        <w:tabs>
          <w:tab w:val="left" w:pos="7185"/>
        </w:tabs>
      </w:pPr>
    </w:p>
    <w:p w14:paraId="03A10CF6" w14:textId="77777777" w:rsidR="00ED0631" w:rsidRDefault="00ED0631" w:rsidP="00904227">
      <w:pPr>
        <w:tabs>
          <w:tab w:val="left" w:pos="7185"/>
        </w:tabs>
      </w:pPr>
    </w:p>
    <w:p w14:paraId="547AD936" w14:textId="77777777" w:rsidR="00ED0631" w:rsidRDefault="00ED0631" w:rsidP="00904227">
      <w:pPr>
        <w:tabs>
          <w:tab w:val="left" w:pos="7185"/>
        </w:tabs>
      </w:pPr>
    </w:p>
    <w:p w14:paraId="07EBCE07" w14:textId="77777777" w:rsidR="00ED0631" w:rsidRDefault="00ED0631" w:rsidP="00904227">
      <w:pPr>
        <w:tabs>
          <w:tab w:val="left" w:pos="7185"/>
        </w:tabs>
      </w:pPr>
    </w:p>
    <w:p w14:paraId="7C4B9B1C" w14:textId="77777777" w:rsidR="00ED0631" w:rsidRDefault="00ED0631" w:rsidP="00904227">
      <w:pPr>
        <w:tabs>
          <w:tab w:val="left" w:pos="7185"/>
        </w:tabs>
      </w:pPr>
    </w:p>
    <w:p w14:paraId="7B8A86B1" w14:textId="77777777" w:rsidR="00ED0631" w:rsidRDefault="00ED0631" w:rsidP="00904227">
      <w:pPr>
        <w:tabs>
          <w:tab w:val="left" w:pos="7185"/>
        </w:tabs>
      </w:pPr>
    </w:p>
    <w:p w14:paraId="0C5E2885" w14:textId="77777777" w:rsidR="00ED0631" w:rsidRDefault="00ED0631" w:rsidP="00904227">
      <w:pPr>
        <w:tabs>
          <w:tab w:val="left" w:pos="7185"/>
        </w:tabs>
      </w:pPr>
    </w:p>
    <w:p w14:paraId="13451F4E" w14:textId="77777777" w:rsidR="00ED0631" w:rsidRDefault="00ED0631" w:rsidP="00904227">
      <w:pPr>
        <w:tabs>
          <w:tab w:val="left" w:pos="7185"/>
        </w:tabs>
      </w:pPr>
    </w:p>
    <w:p w14:paraId="5DCEB486" w14:textId="77777777" w:rsidR="00ED0631" w:rsidRDefault="00ED0631" w:rsidP="00904227">
      <w:pPr>
        <w:tabs>
          <w:tab w:val="left" w:pos="7185"/>
        </w:tabs>
      </w:pPr>
    </w:p>
    <w:p w14:paraId="5DF05391" w14:textId="77777777" w:rsidR="00ED0631" w:rsidRDefault="00ED0631" w:rsidP="00904227">
      <w:pPr>
        <w:tabs>
          <w:tab w:val="left" w:pos="7185"/>
        </w:tabs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9"/>
        <w:gridCol w:w="6571"/>
        <w:gridCol w:w="270"/>
      </w:tblGrid>
      <w:tr w:rsidR="0090596C" w:rsidRPr="0090596C" w14:paraId="5A222309" w14:textId="77777777" w:rsidTr="004133B6">
        <w:tc>
          <w:tcPr>
            <w:tcW w:w="5000" w:type="pct"/>
            <w:gridSpan w:val="3"/>
            <w:shd w:val="clear" w:color="auto" w:fill="1E73AC" w:themeFill="accent2" w:themeFillTint="BF"/>
          </w:tcPr>
          <w:p w14:paraId="368652C5" w14:textId="22E16E16" w:rsidR="00650259" w:rsidRPr="00DA2472" w:rsidRDefault="00AE2D9F">
            <w:pPr>
              <w:pStyle w:val="Heading1"/>
              <w:widowControl w:val="0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Part 1</w:t>
            </w:r>
            <w:r w:rsidR="00AA1890">
              <w:rPr>
                <w:rFonts w:asciiTheme="minorHAnsi" w:hAnsiTheme="minorHAnsi" w:cstheme="minorHAnsi"/>
              </w:rPr>
              <w:t xml:space="preserve"> - </w:t>
            </w:r>
            <w:r w:rsidR="00DA2472" w:rsidRPr="00DA2472">
              <w:rPr>
                <w:rFonts w:asciiTheme="minorHAnsi" w:hAnsiTheme="minorHAnsi" w:cstheme="minorHAnsi"/>
              </w:rPr>
              <w:t>Education Corporation Name:</w:t>
            </w:r>
            <w:r w:rsidR="005D4459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5D4459" w:rsidRPr="0090596C" w14:paraId="226FAED3" w14:textId="77777777" w:rsidTr="004133B6">
        <w:tc>
          <w:tcPr>
            <w:tcW w:w="5000" w:type="pct"/>
            <w:gridSpan w:val="3"/>
            <w:shd w:val="clear" w:color="auto" w:fill="auto"/>
          </w:tcPr>
          <w:p w14:paraId="6AA6F772" w14:textId="77777777" w:rsidR="005D4459" w:rsidRDefault="005D4459" w:rsidP="00ED0631">
            <w:pPr>
              <w:pStyle w:val="Heading1"/>
              <w:widowControl w:val="0"/>
              <w:outlineLvl w:val="0"/>
              <w:rPr>
                <w:rFonts w:asciiTheme="minorHAnsi" w:hAnsiTheme="minorHAnsi" w:cstheme="minorHAnsi"/>
              </w:rPr>
            </w:pPr>
          </w:p>
        </w:tc>
      </w:tr>
      <w:tr w:rsidR="005D4459" w:rsidRPr="0090596C" w14:paraId="6279723D" w14:textId="77777777" w:rsidTr="00ED0631">
        <w:tc>
          <w:tcPr>
            <w:tcW w:w="5000" w:type="pct"/>
            <w:gridSpan w:val="3"/>
            <w:shd w:val="clear" w:color="auto" w:fill="1E73AC" w:themeFill="accent2" w:themeFillTint="BF"/>
          </w:tcPr>
          <w:p w14:paraId="3192A966" w14:textId="36EEC0E0" w:rsidR="005D4459" w:rsidRDefault="005D4459">
            <w:pPr>
              <w:pStyle w:val="Heading1"/>
              <w:widowControl w:val="0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Part 2</w:t>
            </w:r>
            <w:r w:rsidR="00AA1890">
              <w:rPr>
                <w:rFonts w:asciiTheme="minorHAnsi" w:hAnsiTheme="minorHAnsi" w:cstheme="minorHAnsi"/>
              </w:rPr>
              <w:t xml:space="preserve"> - School Name</w:t>
            </w:r>
            <w:r w:rsidRPr="00DA2472">
              <w:rPr>
                <w:rFonts w:asciiTheme="minorHAnsi" w:hAnsiTheme="minorHAnsi" w:cstheme="minorHAnsi"/>
              </w:rPr>
              <w:t>:</w:t>
            </w:r>
          </w:p>
        </w:tc>
      </w:tr>
      <w:tr w:rsidR="005D4459" w:rsidRPr="00846B76" w14:paraId="3FF1C646" w14:textId="77777777" w:rsidTr="004133B6">
        <w:trPr>
          <w:gridAfter w:val="1"/>
          <w:wAfter w:w="144" w:type="pct"/>
        </w:trPr>
        <w:tc>
          <w:tcPr>
            <w:tcW w:w="4856" w:type="pct"/>
            <w:gridSpan w:val="2"/>
            <w:vAlign w:val="bottom"/>
          </w:tcPr>
          <w:p w14:paraId="6820733C" w14:textId="006A0FB8" w:rsidR="005D4459" w:rsidRPr="00DA2472" w:rsidRDefault="005D4459" w:rsidP="005D4459">
            <w:pPr>
              <w:pStyle w:val="NormalIndent"/>
              <w:spacing w:before="0"/>
              <w:ind w:left="0"/>
              <w:contextualSpacing/>
              <w:rPr>
                <w:sz w:val="23"/>
                <w:szCs w:val="23"/>
              </w:rPr>
            </w:pPr>
          </w:p>
        </w:tc>
      </w:tr>
      <w:tr w:rsidR="005D4459" w:rsidRPr="00846B76" w14:paraId="56C64204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39504079" w14:textId="77777777" w:rsidR="005D4459" w:rsidRPr="00846B76" w:rsidRDefault="005D4459" w:rsidP="005D4459">
            <w:pPr>
              <w:pStyle w:val="NormalIndent"/>
            </w:pPr>
            <w:r>
              <w:t>Site 1</w:t>
            </w:r>
          </w:p>
        </w:tc>
      </w:tr>
      <w:tr w:rsidR="005D4459" w:rsidRPr="00846B76" w14:paraId="51A5C76A" w14:textId="77777777" w:rsidTr="004133B6">
        <w:tc>
          <w:tcPr>
            <w:tcW w:w="1346" w:type="pct"/>
            <w:vAlign w:val="bottom"/>
          </w:tcPr>
          <w:p w14:paraId="0EDF680D" w14:textId="7FE9BE1C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2BA770F9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E7AEBFD" w14:textId="77777777" w:rsidTr="004133B6">
        <w:tc>
          <w:tcPr>
            <w:tcW w:w="1346" w:type="pct"/>
            <w:vAlign w:val="bottom"/>
          </w:tcPr>
          <w:p w14:paraId="5FE007DF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Current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09AD21A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771F2BF" w14:textId="77777777" w:rsidTr="004133B6">
        <w:tc>
          <w:tcPr>
            <w:tcW w:w="1346" w:type="pct"/>
            <w:vAlign w:val="bottom"/>
          </w:tcPr>
          <w:p w14:paraId="0CBC19C3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273500F1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F9DC3FB" w14:textId="77777777" w:rsidTr="004133B6">
        <w:tc>
          <w:tcPr>
            <w:tcW w:w="1346" w:type="pct"/>
            <w:vAlign w:val="bottom"/>
          </w:tcPr>
          <w:p w14:paraId="297A5105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5482F92B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16E2E770" w14:textId="77777777" w:rsidTr="004133B6">
        <w:tc>
          <w:tcPr>
            <w:tcW w:w="1346" w:type="pct"/>
            <w:vAlign w:val="bottom"/>
          </w:tcPr>
          <w:p w14:paraId="22745A76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Any changes in Facility?*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64BF3862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2CB812DA" w14:textId="77777777" w:rsidTr="004133B6">
        <w:trPr>
          <w:gridAfter w:val="2"/>
          <w:wAfter w:w="3654" w:type="pct"/>
        </w:trPr>
        <w:tc>
          <w:tcPr>
            <w:tcW w:w="1346" w:type="pct"/>
            <w:vAlign w:val="bottom"/>
          </w:tcPr>
          <w:p w14:paraId="19D57361" w14:textId="77777777" w:rsidR="005D4459" w:rsidRDefault="005D4459" w:rsidP="005D4459">
            <w:pPr>
              <w:pStyle w:val="NormalIndent"/>
              <w:rPr>
                <w:sz w:val="23"/>
                <w:szCs w:val="23"/>
              </w:rPr>
            </w:pPr>
          </w:p>
        </w:tc>
      </w:tr>
      <w:tr w:rsidR="005D4459" w:rsidRPr="00846B76" w14:paraId="29262079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2CB7FB08" w14:textId="77777777" w:rsidR="005D4459" w:rsidRPr="00846B76" w:rsidRDefault="005D4459" w:rsidP="005D4459">
            <w:pPr>
              <w:pStyle w:val="NormalIndent"/>
            </w:pPr>
            <w:r>
              <w:t>Site 2</w:t>
            </w:r>
          </w:p>
        </w:tc>
      </w:tr>
      <w:tr w:rsidR="005D4459" w:rsidRPr="00846B76" w14:paraId="04849487" w14:textId="77777777" w:rsidTr="004133B6">
        <w:tc>
          <w:tcPr>
            <w:tcW w:w="1346" w:type="pct"/>
            <w:vAlign w:val="bottom"/>
          </w:tcPr>
          <w:p w14:paraId="36B88F22" w14:textId="452F482F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6157E8A3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7DD3D5D2" w14:textId="77777777" w:rsidTr="004133B6">
        <w:tc>
          <w:tcPr>
            <w:tcW w:w="1346" w:type="pct"/>
            <w:vAlign w:val="bottom"/>
          </w:tcPr>
          <w:p w14:paraId="6D42B451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Current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30C66E3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6ACF8C08" w14:textId="77777777" w:rsidTr="004133B6">
        <w:tc>
          <w:tcPr>
            <w:tcW w:w="1346" w:type="pct"/>
            <w:vAlign w:val="bottom"/>
          </w:tcPr>
          <w:p w14:paraId="42BEE4CE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05C9511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62FDDC22" w14:textId="77777777" w:rsidTr="004133B6">
        <w:tc>
          <w:tcPr>
            <w:tcW w:w="1346" w:type="pct"/>
            <w:vAlign w:val="bottom"/>
          </w:tcPr>
          <w:p w14:paraId="373C0D76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15DD39C4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49ED995B" w14:textId="77777777" w:rsidTr="004133B6">
        <w:tc>
          <w:tcPr>
            <w:tcW w:w="1346" w:type="pct"/>
            <w:vAlign w:val="bottom"/>
          </w:tcPr>
          <w:p w14:paraId="3FF2EC94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Any changes in Facility?*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656AB6A4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7C42F28C" w14:textId="77777777" w:rsidTr="004133B6">
        <w:trPr>
          <w:gridAfter w:val="2"/>
          <w:wAfter w:w="3654" w:type="pct"/>
        </w:trPr>
        <w:tc>
          <w:tcPr>
            <w:tcW w:w="1346" w:type="pct"/>
            <w:vAlign w:val="bottom"/>
          </w:tcPr>
          <w:p w14:paraId="3B21017D" w14:textId="77777777" w:rsidR="005D4459" w:rsidRDefault="005D4459" w:rsidP="005D4459">
            <w:pPr>
              <w:pStyle w:val="NormalIndent"/>
              <w:rPr>
                <w:sz w:val="23"/>
                <w:szCs w:val="23"/>
              </w:rPr>
            </w:pPr>
          </w:p>
        </w:tc>
      </w:tr>
      <w:tr w:rsidR="005D4459" w:rsidRPr="00846B76" w14:paraId="0A17A8D7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2F5FD268" w14:textId="77777777" w:rsidR="005D4459" w:rsidRPr="00846B76" w:rsidRDefault="005D4459" w:rsidP="005D4459">
            <w:pPr>
              <w:pStyle w:val="NormalIndent"/>
            </w:pPr>
            <w:r>
              <w:t>Site 3</w:t>
            </w:r>
          </w:p>
        </w:tc>
      </w:tr>
      <w:tr w:rsidR="005D4459" w:rsidRPr="00846B76" w14:paraId="20EEE64A" w14:textId="77777777" w:rsidTr="004133B6">
        <w:tc>
          <w:tcPr>
            <w:tcW w:w="1346" w:type="pct"/>
            <w:vAlign w:val="bottom"/>
          </w:tcPr>
          <w:p w14:paraId="48B4F767" w14:textId="41F11FA5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61840634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6068362C" w14:textId="77777777" w:rsidTr="004133B6">
        <w:tc>
          <w:tcPr>
            <w:tcW w:w="1346" w:type="pct"/>
            <w:vAlign w:val="bottom"/>
          </w:tcPr>
          <w:p w14:paraId="08055FDB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Current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513B0629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69AC74D2" w14:textId="77777777" w:rsidTr="004133B6">
        <w:tc>
          <w:tcPr>
            <w:tcW w:w="1346" w:type="pct"/>
            <w:vAlign w:val="bottom"/>
          </w:tcPr>
          <w:p w14:paraId="18F329AD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439296B5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5C3ABA11" w14:textId="77777777" w:rsidTr="004133B6">
        <w:tc>
          <w:tcPr>
            <w:tcW w:w="1346" w:type="pct"/>
            <w:vAlign w:val="bottom"/>
          </w:tcPr>
          <w:p w14:paraId="180A78AE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64C45D43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16CE7061" w14:textId="77777777" w:rsidTr="004133B6">
        <w:tc>
          <w:tcPr>
            <w:tcW w:w="1346" w:type="pct"/>
            <w:vAlign w:val="bottom"/>
          </w:tcPr>
          <w:p w14:paraId="5400F923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Any changes in Facility?*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4462A12F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6BF95E9" w14:textId="77777777" w:rsidTr="004133B6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08B9E6B9" w14:textId="77777777" w:rsidR="005D4459" w:rsidRDefault="005D4459" w:rsidP="005D4459">
            <w:pPr>
              <w:rPr>
                <w:rFonts w:asciiTheme="majorHAnsi" w:hAnsiTheme="majorHAnsi"/>
                <w:b/>
                <w:sz w:val="8"/>
              </w:rPr>
            </w:pPr>
          </w:p>
          <w:p w14:paraId="5ED5047F" w14:textId="5A57DE59" w:rsidR="005D4459" w:rsidRDefault="005D4459" w:rsidP="005D4459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*If the Education Corporation is making any changes to any of its sites, please complete the information below. If no changes are being made, please disregard Part </w:t>
            </w:r>
            <w:r w:rsidR="00AA1890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. </w:t>
            </w:r>
          </w:p>
          <w:p w14:paraId="2D1A6C4E" w14:textId="77777777" w:rsidR="005D4459" w:rsidRDefault="005D4459" w:rsidP="005D4459">
            <w:pPr>
              <w:rPr>
                <w:sz w:val="23"/>
                <w:szCs w:val="23"/>
              </w:rPr>
            </w:pPr>
          </w:p>
          <w:p w14:paraId="69B9C2F3" w14:textId="77777777" w:rsidR="005D4459" w:rsidRDefault="005D4459" w:rsidP="005D4459">
            <w:pPr>
              <w:rPr>
                <w:rFonts w:asciiTheme="majorHAnsi" w:hAnsiTheme="majorHAnsi"/>
                <w:b/>
                <w:sz w:val="8"/>
              </w:rPr>
            </w:pPr>
          </w:p>
          <w:p w14:paraId="1678E395" w14:textId="77777777" w:rsidR="005D4459" w:rsidRPr="00846B76" w:rsidRDefault="005D4459" w:rsidP="005D445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5D4459" w:rsidRPr="0090596C" w14:paraId="26D70792" w14:textId="77777777" w:rsidTr="004133B6">
        <w:tc>
          <w:tcPr>
            <w:tcW w:w="5000" w:type="pct"/>
            <w:gridSpan w:val="3"/>
            <w:shd w:val="clear" w:color="auto" w:fill="1E73AC" w:themeFill="accent2" w:themeFillTint="BF"/>
          </w:tcPr>
          <w:p w14:paraId="6EE6C9C2" w14:textId="77F9DB43" w:rsidR="005D4459" w:rsidRPr="00DA2472" w:rsidRDefault="005D4459">
            <w:pPr>
              <w:pStyle w:val="Heading1"/>
              <w:tabs>
                <w:tab w:val="left" w:pos="2310"/>
              </w:tabs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Part 3 - Changes in Facilities</w:t>
            </w:r>
            <w:r w:rsidRPr="00DA2472">
              <w:rPr>
                <w:rFonts w:asciiTheme="minorHAnsi" w:hAnsiTheme="minorHAnsi" w:cstheme="minorHAnsi"/>
              </w:rPr>
              <w:tab/>
            </w:r>
          </w:p>
        </w:tc>
      </w:tr>
      <w:tr w:rsidR="005D4459" w:rsidRPr="00846B76" w14:paraId="14E0AC00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auto"/>
            <w:vAlign w:val="bottom"/>
          </w:tcPr>
          <w:p w14:paraId="224A3BB1" w14:textId="475D9EDD" w:rsidR="005D4459" w:rsidRDefault="005D4459">
            <w:pPr>
              <w:pStyle w:val="NormalIndent"/>
            </w:pPr>
          </w:p>
        </w:tc>
      </w:tr>
      <w:tr w:rsidR="005D4459" w:rsidRPr="00846B76" w14:paraId="6C20C56B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0A334668" w14:textId="77777777" w:rsidR="005D4459" w:rsidRPr="00846B76" w:rsidRDefault="005D4459" w:rsidP="005D4459">
            <w:pPr>
              <w:pStyle w:val="NormalIndent"/>
            </w:pPr>
            <w:r>
              <w:t>Site 1</w:t>
            </w:r>
          </w:p>
        </w:tc>
      </w:tr>
      <w:tr w:rsidR="005D4459" w:rsidRPr="00846B76" w14:paraId="14BC7616" w14:textId="77777777" w:rsidTr="004133B6">
        <w:tc>
          <w:tcPr>
            <w:tcW w:w="1346" w:type="pct"/>
            <w:vAlign w:val="bottom"/>
          </w:tcPr>
          <w:p w14:paraId="40427835" w14:textId="6DA45222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510A571B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02274242" w14:textId="77777777" w:rsidTr="004133B6">
        <w:tc>
          <w:tcPr>
            <w:tcW w:w="1346" w:type="pct"/>
            <w:vAlign w:val="bottom"/>
          </w:tcPr>
          <w:p w14:paraId="1D0AE437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New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45E1CAA0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2E92B9AF" w14:textId="77777777" w:rsidTr="004133B6">
        <w:tc>
          <w:tcPr>
            <w:tcW w:w="1346" w:type="pct"/>
            <w:vAlign w:val="bottom"/>
          </w:tcPr>
          <w:p w14:paraId="37258132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4DA1CE1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68A244F2" w14:textId="77777777" w:rsidTr="004133B6">
        <w:tc>
          <w:tcPr>
            <w:tcW w:w="1346" w:type="pct"/>
            <w:vAlign w:val="bottom"/>
          </w:tcPr>
          <w:p w14:paraId="4DEA2F29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2C2027C4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5FDCC3AA" w14:textId="77777777" w:rsidTr="004133B6">
        <w:tc>
          <w:tcPr>
            <w:tcW w:w="1346" w:type="pct"/>
            <w:vAlign w:val="bottom"/>
          </w:tcPr>
          <w:p w14:paraId="343BE157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Co-Location or Private Facility?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78408FE2" w14:textId="77777777" w:rsidR="005D4459" w:rsidRPr="00846B76" w:rsidRDefault="005D4459" w:rsidP="005D4459">
            <w:pPr>
              <w:spacing w:before="120"/>
            </w:pPr>
          </w:p>
        </w:tc>
      </w:tr>
      <w:tr w:rsidR="005D4459" w14:paraId="69E110E2" w14:textId="77777777" w:rsidTr="004133B6">
        <w:trPr>
          <w:gridAfter w:val="2"/>
          <w:wAfter w:w="3654" w:type="pct"/>
        </w:trPr>
        <w:tc>
          <w:tcPr>
            <w:tcW w:w="1346" w:type="pct"/>
            <w:vAlign w:val="bottom"/>
          </w:tcPr>
          <w:p w14:paraId="334B469F" w14:textId="77777777" w:rsidR="005D4459" w:rsidRDefault="005D4459" w:rsidP="005D4459">
            <w:pPr>
              <w:pStyle w:val="NormalIndent"/>
              <w:rPr>
                <w:sz w:val="23"/>
                <w:szCs w:val="23"/>
              </w:rPr>
            </w:pPr>
          </w:p>
        </w:tc>
      </w:tr>
      <w:tr w:rsidR="005D4459" w:rsidRPr="00846B76" w14:paraId="2984C46D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7A51A71C" w14:textId="77777777" w:rsidR="005D4459" w:rsidRPr="00846B76" w:rsidRDefault="005D4459" w:rsidP="005D4459">
            <w:pPr>
              <w:pStyle w:val="NormalIndent"/>
            </w:pPr>
            <w:r>
              <w:t>Site 2</w:t>
            </w:r>
          </w:p>
        </w:tc>
      </w:tr>
      <w:tr w:rsidR="005D4459" w:rsidRPr="00846B76" w14:paraId="7B210EBB" w14:textId="77777777" w:rsidTr="004133B6">
        <w:tc>
          <w:tcPr>
            <w:tcW w:w="1346" w:type="pct"/>
            <w:vAlign w:val="bottom"/>
          </w:tcPr>
          <w:p w14:paraId="657048C3" w14:textId="53EFD7FD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1FA43F67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27593900" w14:textId="77777777" w:rsidTr="004133B6">
        <w:tc>
          <w:tcPr>
            <w:tcW w:w="1346" w:type="pct"/>
            <w:vAlign w:val="bottom"/>
          </w:tcPr>
          <w:p w14:paraId="3E3F249A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New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176C0DC7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4E603DD6" w14:textId="77777777" w:rsidTr="004133B6">
        <w:tc>
          <w:tcPr>
            <w:tcW w:w="1346" w:type="pct"/>
            <w:vAlign w:val="bottom"/>
          </w:tcPr>
          <w:p w14:paraId="24EC8733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210B6CF9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19A56D98" w14:textId="77777777" w:rsidTr="004133B6">
        <w:tc>
          <w:tcPr>
            <w:tcW w:w="1346" w:type="pct"/>
            <w:vAlign w:val="bottom"/>
          </w:tcPr>
          <w:p w14:paraId="5D31091E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D379D97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C117269" w14:textId="77777777" w:rsidTr="004133B6">
        <w:tc>
          <w:tcPr>
            <w:tcW w:w="1346" w:type="pct"/>
            <w:vAlign w:val="bottom"/>
          </w:tcPr>
          <w:p w14:paraId="7A6A1B7C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Co-Location or Private Facility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53AD57E3" w14:textId="77777777" w:rsidR="005D4459" w:rsidRPr="00846B76" w:rsidRDefault="005D4459" w:rsidP="005D4459">
            <w:pPr>
              <w:spacing w:before="120"/>
            </w:pPr>
          </w:p>
        </w:tc>
      </w:tr>
      <w:tr w:rsidR="005D4459" w14:paraId="4BFF532D" w14:textId="77777777" w:rsidTr="004133B6">
        <w:trPr>
          <w:gridAfter w:val="2"/>
          <w:wAfter w:w="3654" w:type="pct"/>
        </w:trPr>
        <w:tc>
          <w:tcPr>
            <w:tcW w:w="1346" w:type="pct"/>
            <w:vAlign w:val="bottom"/>
          </w:tcPr>
          <w:p w14:paraId="045F02E9" w14:textId="77777777" w:rsidR="005D4459" w:rsidRDefault="005D4459" w:rsidP="005D4459">
            <w:pPr>
              <w:pStyle w:val="NormalIndent"/>
              <w:rPr>
                <w:sz w:val="23"/>
                <w:szCs w:val="23"/>
              </w:rPr>
            </w:pPr>
          </w:p>
        </w:tc>
      </w:tr>
      <w:tr w:rsidR="005D4459" w:rsidRPr="00846B76" w14:paraId="7159536D" w14:textId="77777777" w:rsidTr="004133B6">
        <w:trPr>
          <w:gridAfter w:val="2"/>
          <w:wAfter w:w="3654" w:type="pct"/>
        </w:trPr>
        <w:tc>
          <w:tcPr>
            <w:tcW w:w="1346" w:type="pct"/>
            <w:shd w:val="clear" w:color="auto" w:fill="DBECF8" w:themeFill="accent2" w:themeFillTint="1A"/>
            <w:vAlign w:val="bottom"/>
          </w:tcPr>
          <w:p w14:paraId="1D26B779" w14:textId="77777777" w:rsidR="005D4459" w:rsidRPr="00846B76" w:rsidRDefault="005D4459" w:rsidP="005D4459">
            <w:pPr>
              <w:pStyle w:val="NormalIndent"/>
            </w:pPr>
            <w:r>
              <w:t>Site 3</w:t>
            </w:r>
          </w:p>
        </w:tc>
      </w:tr>
      <w:tr w:rsidR="005D4459" w:rsidRPr="00846B76" w14:paraId="5731CD9E" w14:textId="77777777" w:rsidTr="004133B6">
        <w:tc>
          <w:tcPr>
            <w:tcW w:w="1346" w:type="pct"/>
            <w:vAlign w:val="bottom"/>
          </w:tcPr>
          <w:p w14:paraId="0AE27ED4" w14:textId="333DE5A5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Name of S</w:t>
            </w:r>
            <w:r>
              <w:rPr>
                <w:sz w:val="23"/>
                <w:szCs w:val="23"/>
              </w:rPr>
              <w:t>ite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2E2832CE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5510C800" w14:textId="77777777" w:rsidTr="004133B6">
        <w:tc>
          <w:tcPr>
            <w:tcW w:w="1346" w:type="pct"/>
            <w:vAlign w:val="bottom"/>
          </w:tcPr>
          <w:p w14:paraId="2CAA1CDD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New </w:t>
            </w:r>
            <w:r w:rsidRPr="00696F3B">
              <w:rPr>
                <w:sz w:val="23"/>
                <w:szCs w:val="23"/>
              </w:rPr>
              <w:t>Address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1522046F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3DF8CFD0" w14:textId="77777777" w:rsidTr="004133B6">
        <w:tc>
          <w:tcPr>
            <w:tcW w:w="1346" w:type="pct"/>
            <w:vAlign w:val="bottom"/>
          </w:tcPr>
          <w:p w14:paraId="7FD5923F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District or CSD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3F586A75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4B4899C3" w14:textId="77777777" w:rsidTr="004133B6">
        <w:tc>
          <w:tcPr>
            <w:tcW w:w="1346" w:type="pct"/>
            <w:vAlign w:val="bottom"/>
          </w:tcPr>
          <w:p w14:paraId="0D493914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 w:rsidRPr="00696F3B">
              <w:rPr>
                <w:sz w:val="23"/>
                <w:szCs w:val="23"/>
              </w:rPr>
              <w:t>Grades Served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4D1F77ED" w14:textId="77777777" w:rsidR="005D4459" w:rsidRPr="00846B76" w:rsidRDefault="005D4459" w:rsidP="005D4459">
            <w:pPr>
              <w:spacing w:before="120"/>
            </w:pPr>
          </w:p>
        </w:tc>
      </w:tr>
      <w:tr w:rsidR="005D4459" w:rsidRPr="00846B76" w14:paraId="782B2A84" w14:textId="77777777" w:rsidTr="004133B6">
        <w:tc>
          <w:tcPr>
            <w:tcW w:w="1346" w:type="pct"/>
            <w:vAlign w:val="bottom"/>
          </w:tcPr>
          <w:p w14:paraId="3B3F9F70" w14:textId="77777777" w:rsidR="005D4459" w:rsidRPr="00696F3B" w:rsidRDefault="005D4459" w:rsidP="005D4459">
            <w:pPr>
              <w:pStyle w:val="NormalInden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Co-Location or Private Facility</w:t>
            </w:r>
          </w:p>
        </w:tc>
        <w:tc>
          <w:tcPr>
            <w:tcW w:w="3654" w:type="pct"/>
            <w:gridSpan w:val="2"/>
            <w:tcBorders>
              <w:bottom w:val="single" w:sz="4" w:space="0" w:color="auto"/>
            </w:tcBorders>
            <w:vAlign w:val="bottom"/>
          </w:tcPr>
          <w:p w14:paraId="12D45E1D" w14:textId="77777777" w:rsidR="005D4459" w:rsidRPr="00846B76" w:rsidRDefault="005D4459" w:rsidP="005D4459">
            <w:pPr>
              <w:spacing w:before="120"/>
            </w:pPr>
            <w:r>
              <w:t xml:space="preserve">                                                                                                          </w:t>
            </w:r>
          </w:p>
        </w:tc>
      </w:tr>
      <w:tr w:rsidR="005D4459" w:rsidRPr="00846B76" w14:paraId="5F66AB50" w14:textId="77777777" w:rsidTr="004133B6">
        <w:trPr>
          <w:gridAfter w:val="2"/>
          <w:wAfter w:w="3654" w:type="pct"/>
        </w:trPr>
        <w:tc>
          <w:tcPr>
            <w:tcW w:w="1346" w:type="pct"/>
            <w:vAlign w:val="bottom"/>
          </w:tcPr>
          <w:p w14:paraId="2B0AFBB2" w14:textId="77777777" w:rsidR="005D4459" w:rsidRPr="00846B76" w:rsidRDefault="005D4459" w:rsidP="005D4459">
            <w:pPr>
              <w:pStyle w:val="NormalIndent"/>
            </w:pPr>
          </w:p>
        </w:tc>
      </w:tr>
    </w:tbl>
    <w:p w14:paraId="00C6F921" w14:textId="77777777" w:rsidR="00CE6104" w:rsidRDefault="00CE6104" w:rsidP="00E677FE">
      <w:pPr>
        <w:spacing w:after="0"/>
        <w:rPr>
          <w:sz w:val="12"/>
          <w:szCs w:val="16"/>
        </w:rPr>
      </w:pPr>
    </w:p>
    <w:sectPr w:rsidR="00CE6104" w:rsidSect="00146B0F">
      <w:headerReference w:type="default" r:id="rId11"/>
      <w:footerReference w:type="default" r:id="rId12"/>
      <w:pgSz w:w="12240" w:h="15840"/>
      <w:pgMar w:top="1440" w:right="1440" w:bottom="72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611AB" w14:textId="77777777" w:rsidR="00136C36" w:rsidRDefault="00136C36" w:rsidP="00650259">
      <w:pPr>
        <w:spacing w:after="0" w:line="240" w:lineRule="auto"/>
      </w:pPr>
      <w:r>
        <w:separator/>
      </w:r>
    </w:p>
  </w:endnote>
  <w:endnote w:type="continuationSeparator" w:id="0">
    <w:p w14:paraId="60A49C98" w14:textId="77777777" w:rsidR="00136C36" w:rsidRDefault="00136C36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BDFAC73-DF1C-446C-A7EF-03B52278BA9F}"/>
    <w:embedBold r:id="rId2" w:fontKey="{B77CE23F-5644-4648-95AB-B42FC3EF7329}"/>
    <w:embedBoldItalic r:id="rId3" w:fontKey="{7DE268F7-BEAE-47C0-A479-00C93976934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F25A849-7114-4BDF-923F-E67613BA7D1C}"/>
    <w:embedBold r:id="rId5" w:fontKey="{85EBF625-F749-4576-BA54-0234D766E3F4}"/>
    <w:embedItalic r:id="rId6" w:fontKey="{CDB495B3-0F17-4D1D-98A8-33E781DB709D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21756AF-A53B-4DB7-AD19-3A9404B45C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4AE22C6-042B-42C8-AAFB-AE5F9E51E5AB}"/>
  </w:font>
  <w:font w:name="Aaux Pro-Regular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0B66527C" w14:textId="77777777" w:rsidTr="00C4167A">
      <w:tc>
        <w:tcPr>
          <w:tcW w:w="4675" w:type="dxa"/>
          <w:vAlign w:val="center"/>
        </w:tcPr>
        <w:p w14:paraId="5B083D06" w14:textId="77777777" w:rsidR="007F7B5D" w:rsidRPr="007F7B5D" w:rsidRDefault="007F7B5D" w:rsidP="003754C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619EB57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770568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70E79D" w14:textId="77777777" w:rsidR="00136C36" w:rsidRDefault="00136C36" w:rsidP="00650259">
      <w:pPr>
        <w:spacing w:after="0" w:line="240" w:lineRule="auto"/>
      </w:pPr>
      <w:r>
        <w:separator/>
      </w:r>
    </w:p>
  </w:footnote>
  <w:footnote w:type="continuationSeparator" w:id="0">
    <w:p w14:paraId="2AC4B9D8" w14:textId="77777777" w:rsidR="00136C36" w:rsidRDefault="00136C36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6D1DA3D" w14:textId="77777777" w:rsidTr="0090596C">
      <w:trPr>
        <w:trHeight w:val="990"/>
      </w:trPr>
      <w:tc>
        <w:tcPr>
          <w:tcW w:w="1350" w:type="dxa"/>
          <w:vAlign w:val="center"/>
        </w:tcPr>
        <w:p w14:paraId="55C3F38B" w14:textId="77777777" w:rsidR="0090596C" w:rsidRDefault="0028723B" w:rsidP="0090596C">
          <w:pPr>
            <w:pStyle w:val="Header"/>
            <w:ind w:left="-108"/>
          </w:pPr>
          <w:bookmarkStart w:id="1" w:name="_Hlk521325785"/>
          <w:r>
            <w:rPr>
              <w:rFonts w:ascii="Aaux Pro-Regular" w:hAnsi="Aaux Pro-Regular"/>
              <w:sz w:val="20"/>
            </w:rPr>
            <w:drawing>
              <wp:anchor distT="0" distB="0" distL="114300" distR="114300" simplePos="0" relativeHeight="251659264" behindDoc="1" locked="0" layoutInCell="1" allowOverlap="1" wp14:anchorId="50513247" wp14:editId="654D7723">
                <wp:simplePos x="0" y="0"/>
                <wp:positionH relativeFrom="margin">
                  <wp:posOffset>-208280</wp:posOffset>
                </wp:positionH>
                <wp:positionV relativeFrom="paragraph">
                  <wp:posOffset>-354330</wp:posOffset>
                </wp:positionV>
                <wp:extent cx="6756400" cy="1002030"/>
                <wp:effectExtent l="0" t="0" r="0" b="762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harter Schools general document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6400" cy="1002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5963055E" w14:textId="77777777" w:rsidR="0090596C" w:rsidRPr="0090596C" w:rsidRDefault="0090596C" w:rsidP="00DA2472">
          <w:pPr>
            <w:pStyle w:val="Header"/>
          </w:pPr>
        </w:p>
      </w:tc>
    </w:tr>
    <w:bookmarkEnd w:id="1"/>
  </w:tbl>
  <w:p w14:paraId="7BAE2FFF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OysDA2tjAwNjSytDRU0lEKTi0uzszPAykwrAUAtijZIywAAAA="/>
  </w:docVars>
  <w:rsids>
    <w:rsidRoot w:val="00DA2472"/>
    <w:rsid w:val="000456E1"/>
    <w:rsid w:val="00052382"/>
    <w:rsid w:val="0006568A"/>
    <w:rsid w:val="00076F0F"/>
    <w:rsid w:val="00084253"/>
    <w:rsid w:val="000C590D"/>
    <w:rsid w:val="000D1F49"/>
    <w:rsid w:val="000F66D6"/>
    <w:rsid w:val="00136C36"/>
    <w:rsid w:val="00146B0F"/>
    <w:rsid w:val="001727CA"/>
    <w:rsid w:val="001D75EF"/>
    <w:rsid w:val="00283AB1"/>
    <w:rsid w:val="0028723B"/>
    <w:rsid w:val="002928D0"/>
    <w:rsid w:val="002C56E6"/>
    <w:rsid w:val="00361E11"/>
    <w:rsid w:val="003754CF"/>
    <w:rsid w:val="00385520"/>
    <w:rsid w:val="003B4744"/>
    <w:rsid w:val="003F0847"/>
    <w:rsid w:val="0040090B"/>
    <w:rsid w:val="004133B6"/>
    <w:rsid w:val="0046302A"/>
    <w:rsid w:val="00487D2D"/>
    <w:rsid w:val="004D5D62"/>
    <w:rsid w:val="0050089B"/>
    <w:rsid w:val="005112D0"/>
    <w:rsid w:val="00577E06"/>
    <w:rsid w:val="00590C78"/>
    <w:rsid w:val="005A3BF7"/>
    <w:rsid w:val="005D4459"/>
    <w:rsid w:val="005F2035"/>
    <w:rsid w:val="005F7990"/>
    <w:rsid w:val="0063739C"/>
    <w:rsid w:val="00650259"/>
    <w:rsid w:val="006923D7"/>
    <w:rsid w:val="00696F3B"/>
    <w:rsid w:val="00770F25"/>
    <w:rsid w:val="007822C6"/>
    <w:rsid w:val="007A35A8"/>
    <w:rsid w:val="007B0A85"/>
    <w:rsid w:val="007C6A52"/>
    <w:rsid w:val="007F7B5D"/>
    <w:rsid w:val="0082043E"/>
    <w:rsid w:val="00836129"/>
    <w:rsid w:val="008C6D2B"/>
    <w:rsid w:val="008E203A"/>
    <w:rsid w:val="00904227"/>
    <w:rsid w:val="0090596C"/>
    <w:rsid w:val="0091229C"/>
    <w:rsid w:val="00940E73"/>
    <w:rsid w:val="0098597D"/>
    <w:rsid w:val="009F619A"/>
    <w:rsid w:val="009F6DDE"/>
    <w:rsid w:val="00A370A8"/>
    <w:rsid w:val="00AA1890"/>
    <w:rsid w:val="00AE2D9F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6163"/>
    <w:rsid w:val="00DA2472"/>
    <w:rsid w:val="00DB3FAD"/>
    <w:rsid w:val="00E139C4"/>
    <w:rsid w:val="00E61C09"/>
    <w:rsid w:val="00E677FE"/>
    <w:rsid w:val="00E73FD9"/>
    <w:rsid w:val="00EB3B58"/>
    <w:rsid w:val="00EC7359"/>
    <w:rsid w:val="00ED0631"/>
    <w:rsid w:val="00EE3054"/>
    <w:rsid w:val="00F00606"/>
    <w:rsid w:val="00F01256"/>
    <w:rsid w:val="00F25B13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F7D0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F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zzarky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F5E927B0F9C4487DF5E70203E757F" ma:contentTypeVersion="9" ma:contentTypeDescription="Create a new document." ma:contentTypeScope="" ma:versionID="a0d100a72b5f59ef7f5c4eee46b9a222">
  <xsd:schema xmlns:xsd="http://www.w3.org/2001/XMLSchema" xmlns:xs="http://www.w3.org/2001/XMLSchema" xmlns:p="http://schemas.microsoft.com/office/2006/metadata/properties" xmlns:ns1="http://schemas.microsoft.com/sharepoint/v3" xmlns:ns2="a2c954e0-ebc8-427c-aa29-5769d45c15ae" xmlns:ns3="36867089-0e66-4887-8f12-d9d978369158" targetNamespace="http://schemas.microsoft.com/office/2006/metadata/properties" ma:root="true" ma:fieldsID="d7a16ec2ea3b0cea7efb7fb74a86a27a" ns1:_="" ns2:_="" ns3:_="">
    <xsd:import namespace="http://schemas.microsoft.com/sharepoint/v3"/>
    <xsd:import namespace="a2c954e0-ebc8-427c-aa29-5769d45c15ae"/>
    <xsd:import namespace="36867089-0e66-4887-8f12-d9d9783691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EventHashCode" minOccurs="0"/>
                <xsd:element ref="ns2:MediaServiceGenerationTime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c954e0-ebc8-427c-aa29-5769d45c15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67089-0e66-4887-8f12-d9d97836915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36867089-0e66-4887-8f12-d9d978369158">
      <UserInfo>
        <DisplayName>Rossi, Ralph</DisplayName>
        <AccountId>25</AccountId>
        <AccountType/>
      </UserInfo>
      <UserInfo>
        <DisplayName>Porterfield, Jean</DisplayName>
        <AccountId>17</AccountId>
        <AccountType/>
      </UserInfo>
      <UserInfo>
        <DisplayName>Lazzaro, Kyra</DisplayName>
        <AccountId>16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ADF73-D99D-421C-84D9-F7FD572508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2c954e0-ebc8-427c-aa29-5769d45c15ae"/>
    <ds:schemaRef ds:uri="36867089-0e66-4887-8f12-d9d9783691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867089-0e66-4887-8f12-d9d978369158"/>
  </ds:schemaRefs>
</ds:datastoreItem>
</file>

<file path=customXml/itemProps4.xml><?xml version="1.0" encoding="utf-8"?>
<ds:datastoreItem xmlns:ds="http://schemas.openxmlformats.org/officeDocument/2006/customXml" ds:itemID="{7B2B7DB9-CF62-4F61-AB31-7448230CC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3</Pages>
  <Words>278</Words>
  <Characters>1559</Characters>
  <Application>Microsoft Office Word</Application>
  <DocSecurity>0</DocSecurity>
  <Lines>39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2019-03-21T18:55:00Z</dcterms:created>
  <dcterms:modified xsi:type="dcterms:W3CDTF">2019-03-21T18:55:00Z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0x010100573F5E927B0F9C4487DF5E70203E757F</vt:lpwstr>
  </property>
  <property fmtid="{D5CDD505-2E9C-101B-9397-08002B2CF9AE}" pid="3" name="AuthorIds_UIVersion_1024">
    <vt:lpwstr>25</vt:lpwstr>
  </property>
</Properties>
</file>